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527" w:rsidRPr="00F8272B" w:rsidRDefault="000F0527" w:rsidP="00BE7CAE">
      <w:pPr>
        <w:jc w:val="center"/>
        <w:rPr>
          <w:rFonts w:ascii="Berlin Sans FB Demi" w:hAnsi="Berlin Sans FB Demi"/>
          <w:color w:val="00B050"/>
          <w:sz w:val="32"/>
          <w:szCs w:val="32"/>
        </w:rPr>
      </w:pPr>
      <w:r w:rsidRPr="00F8272B">
        <w:rPr>
          <w:rFonts w:ascii="Berlin Sans FB Demi" w:hAnsi="Berlin Sans FB Demi"/>
          <w:color w:val="00B050"/>
          <w:sz w:val="32"/>
          <w:szCs w:val="32"/>
        </w:rPr>
        <w:t>Ricetta per fare la pasta per modellare</w:t>
      </w:r>
    </w:p>
    <w:p w:rsidR="000F0527" w:rsidRDefault="000F0527" w:rsidP="00BE7CAE">
      <w:pPr>
        <w:rPr>
          <w:sz w:val="28"/>
          <w:szCs w:val="28"/>
        </w:rPr>
      </w:pPr>
    </w:p>
    <w:p w:rsidR="000F0527" w:rsidRDefault="000F0527" w:rsidP="00BE7CAE">
      <w:pPr>
        <w:rPr>
          <w:sz w:val="28"/>
          <w:szCs w:val="28"/>
        </w:rPr>
      </w:pPr>
      <w:r>
        <w:rPr>
          <w:sz w:val="28"/>
          <w:szCs w:val="28"/>
        </w:rPr>
        <w:t>Ingredienti:</w:t>
      </w:r>
    </w:p>
    <w:p w:rsidR="000F0527" w:rsidRDefault="000F0527" w:rsidP="00BE7CAE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2 bicchieri di acqua </w:t>
      </w:r>
    </w:p>
    <w:p w:rsidR="000F0527" w:rsidRDefault="000F0527" w:rsidP="00BE7CAE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2 bicchieri di farina 00</w:t>
      </w:r>
      <w:bookmarkStart w:id="0" w:name="_GoBack"/>
      <w:bookmarkEnd w:id="0"/>
    </w:p>
    <w:p w:rsidR="000F0527" w:rsidRDefault="000F0527" w:rsidP="00BE7CAE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1 bicchiere di sale fino</w:t>
      </w:r>
    </w:p>
    <w:p w:rsidR="000F0527" w:rsidRDefault="000F0527" w:rsidP="00BE7CAE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2 cucchiaini di cremor tartaro</w:t>
      </w:r>
    </w:p>
    <w:p w:rsidR="000F0527" w:rsidRDefault="000F0527" w:rsidP="00BE7CAE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Un po’ di colorante alimentare oppure curcuma, zafferano…per colorare</w:t>
      </w:r>
    </w:p>
    <w:p w:rsidR="000F0527" w:rsidRDefault="000F0527" w:rsidP="00BE7CAE">
      <w:pPr>
        <w:rPr>
          <w:sz w:val="28"/>
          <w:szCs w:val="28"/>
        </w:rPr>
      </w:pPr>
    </w:p>
    <w:p w:rsidR="000F0527" w:rsidRDefault="000F0527" w:rsidP="00F8272B">
      <w:pPr>
        <w:jc w:val="both"/>
        <w:rPr>
          <w:sz w:val="28"/>
          <w:szCs w:val="28"/>
        </w:rPr>
      </w:pPr>
      <w:r>
        <w:rPr>
          <w:sz w:val="28"/>
          <w:szCs w:val="28"/>
        </w:rPr>
        <w:t>Versare tutti gli ingredienti in una pentola e mescolare fino a quando il composto risulta ben amalgamato.</w:t>
      </w:r>
    </w:p>
    <w:p w:rsidR="000F0527" w:rsidRDefault="000F0527" w:rsidP="00F8272B">
      <w:pPr>
        <w:jc w:val="both"/>
        <w:rPr>
          <w:sz w:val="28"/>
          <w:szCs w:val="28"/>
        </w:rPr>
      </w:pPr>
      <w:r>
        <w:rPr>
          <w:sz w:val="28"/>
          <w:szCs w:val="28"/>
        </w:rPr>
        <w:t>Mettere la pentola sul fornello acceso, a fiamma bassa, e mescolare finchè inizierà a compattarsi e a staccarsi dalle pareti della pentola.</w:t>
      </w:r>
    </w:p>
    <w:p w:rsidR="000F0527" w:rsidRDefault="000F0527" w:rsidP="00F8272B">
      <w:pPr>
        <w:jc w:val="both"/>
        <w:rPr>
          <w:sz w:val="28"/>
          <w:szCs w:val="28"/>
        </w:rPr>
      </w:pPr>
      <w:r>
        <w:rPr>
          <w:sz w:val="28"/>
          <w:szCs w:val="28"/>
        </w:rPr>
        <w:t>Ora non resta che lasciarlo raffreddare e, successivamente, lavorarlo un po’ con le mani per eliminare eventuali grumi.</w:t>
      </w:r>
    </w:p>
    <w:p w:rsidR="000F0527" w:rsidRPr="00BE7CAE" w:rsidRDefault="000F0527" w:rsidP="00F8272B">
      <w:pPr>
        <w:jc w:val="both"/>
        <w:rPr>
          <w:sz w:val="28"/>
          <w:szCs w:val="28"/>
        </w:rPr>
      </w:pPr>
      <w:r>
        <w:rPr>
          <w:noProof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3" o:spid="_x0000_s1026" type="#_x0000_t75" style="position:absolute;left:0;text-align:left;margin-left:257.55pt;margin-top:67pt;width:202.5pt;height:102.15pt;z-index:251656704;visibility:visible">
            <v:imagedata r:id="rId5" o:title="" cropbottom="14980f" cropleft="9833f"/>
          </v:shape>
        </w:pict>
      </w:r>
      <w:r>
        <w:rPr>
          <w:noProof/>
          <w:lang w:eastAsia="it-IT"/>
        </w:rPr>
        <w:pict>
          <v:shape id="Immagine 5" o:spid="_x0000_s1027" type="#_x0000_t75" style="position:absolute;left:0;text-align:left;margin-left:254.55pt;margin-top:222.25pt;width:209.6pt;height:105.75pt;z-index:251658752;visibility:visible">
            <v:imagedata r:id="rId6" o:title="" croptop="5617f" cropbottom="15342f" cropleft="7446f" cropright="2638f"/>
          </v:shape>
        </w:pict>
      </w:r>
      <w:r>
        <w:rPr>
          <w:noProof/>
          <w:lang w:eastAsia="it-IT"/>
        </w:rPr>
        <w:pict>
          <v:shape id="Immagine 4" o:spid="_x0000_s1028" type="#_x0000_t75" style="position:absolute;left:0;text-align:left;margin-left:8.55pt;margin-top:220pt;width:202.5pt;height:113.5pt;z-index:251657728;visibility:visible">
            <v:imagedata r:id="rId7" o:title="" cropbottom="12262f" cropleft="6936f" cropright="4338f"/>
          </v:shape>
        </w:pict>
      </w:r>
      <w:r>
        <w:rPr>
          <w:noProof/>
          <w:lang w:eastAsia="it-IT"/>
        </w:rPr>
        <w:pict>
          <v:shape id="Immagine 1" o:spid="_x0000_s1029" type="#_x0000_t75" style="position:absolute;left:0;text-align:left;margin-left:13.05pt;margin-top:67.95pt;width:192.75pt;height:101.05pt;z-index:251655680;visibility:visible">
            <v:imagedata r:id="rId8" o:title="" cropbottom="13530f" cropleft="9689f"/>
          </v:shape>
        </w:pict>
      </w:r>
      <w:r>
        <w:rPr>
          <w:sz w:val="28"/>
          <w:szCs w:val="28"/>
        </w:rPr>
        <w:t>La pasta è pronta!! Buoni giochi!!</w:t>
      </w:r>
      <w:r w:rsidRPr="00F8272B">
        <w:rPr>
          <w:noProof/>
        </w:rPr>
        <w:t xml:space="preserve"> </w:t>
      </w:r>
      <w:r>
        <w:rPr>
          <w:noProof/>
          <w:lang w:eastAsia="it-IT"/>
        </w:rPr>
      </w:r>
      <w:r>
        <w:rPr>
          <w:noProof/>
        </w:rPr>
        <w:pict>
          <v:rect id="AutoShape 2" o:spid="_x0000_s1030" alt="pongo fatto in casa 4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BPqW2x+wEAAOIDAAAOAAAAAAAAAAAAAAAAAC4CAABk&#10;cnMvZTJvRG9jLnhtbFBLAQItABQABgAIAAAAIQBMoOks2AAAAAMBAAAPAAAAAAAAAAAAAAAAAFUE&#10;AABkcnMvZG93bnJldi54bWxQSwUGAAAAAAQABADzAAAAWgUAAAAA&#10;" filled="f" stroked="f">
            <o:lock v:ext="edit" aspectratio="t"/>
            <w10:anchorlock/>
          </v:rect>
        </w:pict>
      </w:r>
    </w:p>
    <w:sectPr w:rsidR="000F0527" w:rsidRPr="00BE7CAE" w:rsidSect="00C71E0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0C0C46"/>
    <w:multiLevelType w:val="hybridMultilevel"/>
    <w:tmpl w:val="1CB4A264"/>
    <w:lvl w:ilvl="0" w:tplc="E0FA983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083313"/>
    <w:multiLevelType w:val="hybridMultilevel"/>
    <w:tmpl w:val="458C8FCE"/>
    <w:lvl w:ilvl="0" w:tplc="E0FA983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E7CAE"/>
    <w:rsid w:val="000F0527"/>
    <w:rsid w:val="001447C7"/>
    <w:rsid w:val="002066C1"/>
    <w:rsid w:val="00906E53"/>
    <w:rsid w:val="00BE7CAE"/>
    <w:rsid w:val="00C71E0A"/>
    <w:rsid w:val="00D64F98"/>
    <w:rsid w:val="00F73AC4"/>
    <w:rsid w:val="00F827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E0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BE7CA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98</Words>
  <Characters>565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Ricetta per fare la pasta per modellare</dc:title>
  <dc:subject/>
  <dc:creator>Utente</dc:creator>
  <cp:keywords/>
  <dc:description/>
  <cp:lastModifiedBy>User</cp:lastModifiedBy>
  <cp:revision>2</cp:revision>
  <dcterms:created xsi:type="dcterms:W3CDTF">2020-03-17T10:20:00Z</dcterms:created>
  <dcterms:modified xsi:type="dcterms:W3CDTF">2020-03-17T10:20:00Z</dcterms:modified>
</cp:coreProperties>
</file>